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1FE52" w14:textId="77777777" w:rsidR="00565A42" w:rsidRPr="00771959" w:rsidRDefault="005221DC" w:rsidP="00771959">
      <w:pPr>
        <w:pStyle w:val="Title"/>
        <w:spacing w:after="0"/>
        <w:ind w:left="74" w:right="74"/>
        <w:rPr>
          <w:b/>
          <w:sz w:val="32"/>
          <w:szCs w:val="32"/>
        </w:rPr>
      </w:pPr>
      <w:bookmarkStart w:id="0" w:name="_Hlk484004961"/>
      <w:bookmarkEnd w:id="0"/>
      <w:r w:rsidRPr="00771959">
        <w:rPr>
          <w:b/>
          <w:sz w:val="32"/>
          <w:szCs w:val="32"/>
        </w:rPr>
        <w:t>FUNDING APPLICATIOn</w:t>
      </w:r>
    </w:p>
    <w:p w14:paraId="7E365F22" w14:textId="77777777" w:rsidR="00565A42" w:rsidRPr="00771959" w:rsidRDefault="00C51CBD">
      <w:pPr>
        <w:pStyle w:val="Heading1"/>
        <w:pBdr>
          <w:top w:val="single" w:sz="4" w:space="1" w:color="7F7F7F" w:themeColor="text1" w:themeTint="80"/>
        </w:pBdr>
        <w:rPr>
          <w:sz w:val="24"/>
          <w:szCs w:val="24"/>
        </w:rPr>
      </w:pPr>
      <w:r w:rsidRPr="00771959">
        <w:t>applicant</w:t>
      </w:r>
    </w:p>
    <w:tbl>
      <w:tblPr>
        <w:tblW w:w="499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usiness contact information"/>
      </w:tblPr>
      <w:tblGrid>
        <w:gridCol w:w="2698"/>
        <w:gridCol w:w="8070"/>
      </w:tblGrid>
      <w:tr w:rsidR="00A32377" w:rsidRPr="00771959" w14:paraId="1DBFF71A" w14:textId="77777777" w:rsidTr="005221DC">
        <w:tc>
          <w:tcPr>
            <w:tcW w:w="1253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6ECA945" w14:textId="77777777" w:rsidR="005221DC" w:rsidRPr="00771959" w:rsidRDefault="005221DC">
            <w:pPr>
              <w:pStyle w:val="Heading2"/>
              <w:rPr>
                <w:color w:val="auto"/>
                <w:sz w:val="24"/>
                <w:szCs w:val="24"/>
              </w:rPr>
            </w:pPr>
            <w:r w:rsidRPr="00771959">
              <w:rPr>
                <w:color w:val="auto"/>
                <w:sz w:val="24"/>
                <w:szCs w:val="24"/>
              </w:rPr>
              <w:t>Name</w:t>
            </w:r>
          </w:p>
        </w:tc>
        <w:tc>
          <w:tcPr>
            <w:tcW w:w="3747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02670BE" w14:textId="77777777" w:rsidR="005221DC" w:rsidRPr="00771959" w:rsidRDefault="005221DC">
            <w:pPr>
              <w:rPr>
                <w:sz w:val="24"/>
                <w:szCs w:val="24"/>
              </w:rPr>
            </w:pPr>
          </w:p>
        </w:tc>
      </w:tr>
      <w:tr w:rsidR="00A32377" w:rsidRPr="00771959" w14:paraId="1F83C216" w14:textId="77777777" w:rsidTr="005221DC">
        <w:tc>
          <w:tcPr>
            <w:tcW w:w="1253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8775E42" w14:textId="77777777" w:rsidR="005221DC" w:rsidRPr="00771959" w:rsidRDefault="005221DC">
            <w:pPr>
              <w:pStyle w:val="Heading2"/>
              <w:rPr>
                <w:color w:val="auto"/>
                <w:sz w:val="24"/>
                <w:szCs w:val="24"/>
              </w:rPr>
            </w:pPr>
            <w:r w:rsidRPr="00771959">
              <w:rPr>
                <w:color w:val="auto"/>
                <w:sz w:val="24"/>
                <w:szCs w:val="24"/>
              </w:rPr>
              <w:t>Address</w:t>
            </w:r>
          </w:p>
        </w:tc>
        <w:tc>
          <w:tcPr>
            <w:tcW w:w="3747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668048F" w14:textId="77777777" w:rsidR="005221DC" w:rsidRPr="00771959" w:rsidRDefault="005221DC">
            <w:pPr>
              <w:rPr>
                <w:sz w:val="24"/>
                <w:szCs w:val="24"/>
              </w:rPr>
            </w:pPr>
          </w:p>
        </w:tc>
      </w:tr>
      <w:tr w:rsidR="00A32377" w:rsidRPr="00771959" w14:paraId="32FE0794" w14:textId="77777777" w:rsidTr="005221DC">
        <w:tc>
          <w:tcPr>
            <w:tcW w:w="1253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CB97B32" w14:textId="77777777" w:rsidR="005221DC" w:rsidRPr="00771959" w:rsidRDefault="005221DC">
            <w:pPr>
              <w:pStyle w:val="Heading2"/>
              <w:rPr>
                <w:color w:val="auto"/>
                <w:sz w:val="24"/>
                <w:szCs w:val="24"/>
              </w:rPr>
            </w:pPr>
            <w:r w:rsidRPr="00771959">
              <w:rPr>
                <w:color w:val="auto"/>
                <w:sz w:val="24"/>
                <w:szCs w:val="24"/>
              </w:rPr>
              <w:t>Telephone Number</w:t>
            </w:r>
          </w:p>
        </w:tc>
        <w:tc>
          <w:tcPr>
            <w:tcW w:w="3747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2B7DF4B" w14:textId="77777777" w:rsidR="005221DC" w:rsidRPr="00771959" w:rsidRDefault="005221DC">
            <w:pPr>
              <w:rPr>
                <w:sz w:val="24"/>
                <w:szCs w:val="24"/>
              </w:rPr>
            </w:pPr>
          </w:p>
        </w:tc>
      </w:tr>
      <w:tr w:rsidR="00A32377" w:rsidRPr="00771959" w14:paraId="33058BF3" w14:textId="77777777" w:rsidTr="005221DC">
        <w:tc>
          <w:tcPr>
            <w:tcW w:w="1253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6758F9B" w14:textId="77777777" w:rsidR="005221DC" w:rsidRPr="00771959" w:rsidRDefault="005221DC">
            <w:pPr>
              <w:pStyle w:val="Heading2"/>
              <w:rPr>
                <w:color w:val="auto"/>
                <w:sz w:val="24"/>
                <w:szCs w:val="24"/>
              </w:rPr>
            </w:pPr>
            <w:r w:rsidRPr="00771959">
              <w:rPr>
                <w:color w:val="auto"/>
                <w:sz w:val="24"/>
                <w:szCs w:val="24"/>
              </w:rPr>
              <w:t>E-mail</w:t>
            </w:r>
          </w:p>
        </w:tc>
        <w:tc>
          <w:tcPr>
            <w:tcW w:w="3747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7131B27" w14:textId="77777777" w:rsidR="005221DC" w:rsidRPr="00771959" w:rsidRDefault="005221DC">
            <w:pPr>
              <w:rPr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  <w:tblDescription w:val="Business contact information"/>
      </w:tblPr>
      <w:tblGrid>
        <w:gridCol w:w="2475"/>
        <w:gridCol w:w="8243"/>
      </w:tblGrid>
      <w:tr w:rsidR="00E57D0B" w14:paraId="6D4ADEA8" w14:textId="77777777" w:rsidTr="00880602">
        <w:tc>
          <w:tcPr>
            <w:tcW w:w="10718" w:type="dxa"/>
            <w:gridSpan w:val="2"/>
          </w:tcPr>
          <w:p w14:paraId="14CBE633" w14:textId="7859164B" w:rsidR="00E57D0B" w:rsidRDefault="00E57D0B" w:rsidP="00E57D0B">
            <w:pPr>
              <w:ind w:left="0"/>
            </w:pPr>
            <w:r w:rsidRPr="00771959">
              <w:rPr>
                <w:sz w:val="24"/>
                <w:szCs w:val="24"/>
              </w:rPr>
              <w:t xml:space="preserve">Please </w:t>
            </w:r>
            <w:r>
              <w:rPr>
                <w:sz w:val="24"/>
                <w:szCs w:val="24"/>
              </w:rPr>
              <w:t>tell us about yourself.  We would like to hear of your history and experience with addiction.</w:t>
            </w:r>
          </w:p>
        </w:tc>
      </w:tr>
      <w:tr w:rsidR="00E57D0B" w14:paraId="692A5039" w14:textId="77777777" w:rsidTr="00880602">
        <w:trPr>
          <w:trHeight w:val="7324"/>
        </w:trPr>
        <w:tc>
          <w:tcPr>
            <w:tcW w:w="10718" w:type="dxa"/>
            <w:gridSpan w:val="2"/>
            <w:tcBorders>
              <w:bottom w:val="single" w:sz="4" w:space="0" w:color="auto"/>
            </w:tcBorders>
          </w:tcPr>
          <w:p w14:paraId="780AA072" w14:textId="77777777" w:rsidR="00E57D0B" w:rsidRDefault="00E57D0B" w:rsidP="00E57D0B">
            <w:pPr>
              <w:ind w:left="0"/>
            </w:pPr>
          </w:p>
          <w:p w14:paraId="63714E1C" w14:textId="77777777" w:rsidR="00E57D0B" w:rsidRDefault="00E57D0B" w:rsidP="00E57D0B">
            <w:pPr>
              <w:ind w:left="0"/>
            </w:pPr>
          </w:p>
          <w:p w14:paraId="637C7E8F" w14:textId="77777777" w:rsidR="00E57D0B" w:rsidRDefault="00E57D0B" w:rsidP="00E57D0B">
            <w:pPr>
              <w:ind w:left="0"/>
            </w:pPr>
          </w:p>
          <w:p w14:paraId="7A7B59A0" w14:textId="77777777" w:rsidR="00880602" w:rsidRDefault="00880602" w:rsidP="00E57D0B">
            <w:pPr>
              <w:ind w:left="0"/>
            </w:pPr>
          </w:p>
        </w:tc>
      </w:tr>
      <w:tr w:rsidR="00E57D0B" w14:paraId="2399B063" w14:textId="77777777" w:rsidTr="00880602">
        <w:tc>
          <w:tcPr>
            <w:tcW w:w="10718" w:type="dxa"/>
            <w:gridSpan w:val="2"/>
          </w:tcPr>
          <w:p w14:paraId="4FE11346" w14:textId="2A21761D" w:rsidR="005E7893" w:rsidRPr="005E7893" w:rsidRDefault="005E7893" w:rsidP="005E7893">
            <w:pPr>
              <w:pStyle w:val="Heading1"/>
            </w:pPr>
            <w:r w:rsidRPr="00771959">
              <w:lastRenderedPageBreak/>
              <w:t>PROJECT DETAILS</w:t>
            </w:r>
          </w:p>
          <w:p w14:paraId="398D1739" w14:textId="78898C87" w:rsidR="00E57D0B" w:rsidRDefault="00E57D0B" w:rsidP="00E57D0B">
            <w:pPr>
              <w:ind w:left="0"/>
              <w:rPr>
                <w:sz w:val="24"/>
                <w:szCs w:val="24"/>
              </w:rPr>
            </w:pPr>
            <w:r w:rsidRPr="00771959">
              <w:rPr>
                <w:sz w:val="24"/>
                <w:szCs w:val="24"/>
              </w:rPr>
              <w:t xml:space="preserve">Please give details of </w:t>
            </w:r>
            <w:r>
              <w:rPr>
                <w:sz w:val="24"/>
                <w:szCs w:val="24"/>
              </w:rPr>
              <w:t xml:space="preserve">your </w:t>
            </w:r>
            <w:r w:rsidRPr="00771959">
              <w:rPr>
                <w:sz w:val="24"/>
                <w:szCs w:val="24"/>
              </w:rPr>
              <w:t>project here</w:t>
            </w:r>
            <w:r>
              <w:rPr>
                <w:sz w:val="24"/>
                <w:szCs w:val="24"/>
              </w:rPr>
              <w:t>.  Give information on budgets and any other relevant information to the funding of your project.</w:t>
            </w:r>
          </w:p>
          <w:p w14:paraId="175499B7" w14:textId="74C0C1CA" w:rsidR="00E57D0B" w:rsidRDefault="00E57D0B" w:rsidP="00E57D0B">
            <w:pPr>
              <w:ind w:left="0"/>
            </w:pPr>
            <w:r w:rsidRPr="00771959">
              <w:rPr>
                <w:sz w:val="24"/>
                <w:szCs w:val="24"/>
              </w:rPr>
              <w:t>Receipts/invoices must be given for all expenses incurred.</w:t>
            </w:r>
          </w:p>
        </w:tc>
      </w:tr>
      <w:tr w:rsidR="00E57D0B" w14:paraId="1BBDCACD" w14:textId="77777777" w:rsidTr="005E7893">
        <w:trPr>
          <w:trHeight w:val="4869"/>
        </w:trPr>
        <w:tc>
          <w:tcPr>
            <w:tcW w:w="10718" w:type="dxa"/>
            <w:gridSpan w:val="2"/>
          </w:tcPr>
          <w:p w14:paraId="011E4496" w14:textId="77777777" w:rsidR="00E57D0B" w:rsidRDefault="00E57D0B">
            <w:pPr>
              <w:pStyle w:val="Heading2"/>
              <w:ind w:left="0"/>
              <w:rPr>
                <w:color w:val="auto"/>
                <w:sz w:val="24"/>
                <w:szCs w:val="24"/>
              </w:rPr>
            </w:pPr>
          </w:p>
          <w:p w14:paraId="264545C2" w14:textId="77777777" w:rsidR="00BC2286" w:rsidRDefault="00BC2286" w:rsidP="00BC2286"/>
          <w:p w14:paraId="5ACB9865" w14:textId="77777777" w:rsidR="00BC2286" w:rsidRDefault="00BC2286" w:rsidP="00BC2286"/>
          <w:p w14:paraId="1EFC5D9A" w14:textId="77777777" w:rsidR="00BC2286" w:rsidRDefault="00BC2286" w:rsidP="00BC2286"/>
          <w:p w14:paraId="53343A33" w14:textId="77777777" w:rsidR="00BC2286" w:rsidRDefault="00BC2286" w:rsidP="00BC2286"/>
          <w:p w14:paraId="283BF37B" w14:textId="77777777" w:rsidR="00BC2286" w:rsidRDefault="00BC2286" w:rsidP="00BC2286"/>
          <w:p w14:paraId="3F84866A" w14:textId="77777777" w:rsidR="00BC2286" w:rsidRDefault="00BC2286" w:rsidP="00BC2286"/>
          <w:p w14:paraId="677F14BC" w14:textId="77777777" w:rsidR="00BC2286" w:rsidRDefault="00BC2286" w:rsidP="00BC2286"/>
          <w:p w14:paraId="159AD683" w14:textId="77777777" w:rsidR="00BC2286" w:rsidRDefault="00BC2286" w:rsidP="00BC2286"/>
          <w:p w14:paraId="346F142A" w14:textId="77777777" w:rsidR="00BC2286" w:rsidRDefault="00BC2286" w:rsidP="00BC2286"/>
          <w:p w14:paraId="62412CF5" w14:textId="77777777" w:rsidR="00BC2286" w:rsidRDefault="00BC2286" w:rsidP="00BC2286"/>
          <w:p w14:paraId="72241EE0" w14:textId="77777777" w:rsidR="00BC2286" w:rsidRDefault="00BC2286" w:rsidP="00BC2286"/>
          <w:p w14:paraId="0B9462DE" w14:textId="77777777" w:rsidR="00BC2286" w:rsidRDefault="00BC2286" w:rsidP="00BC2286"/>
          <w:p w14:paraId="0DA3BBFE" w14:textId="77777777" w:rsidR="00BC2286" w:rsidRDefault="00BC2286" w:rsidP="00BC2286"/>
          <w:p w14:paraId="222BF5C9" w14:textId="77777777" w:rsidR="00BC2286" w:rsidRDefault="00BC2286" w:rsidP="00BC2286"/>
          <w:p w14:paraId="6A15EB99" w14:textId="77777777" w:rsidR="00BC2286" w:rsidRDefault="00BC2286" w:rsidP="00BC2286"/>
          <w:p w14:paraId="177CF656" w14:textId="77777777" w:rsidR="00BC2286" w:rsidRDefault="00BC2286" w:rsidP="00BC2286"/>
          <w:p w14:paraId="7FC5E23B" w14:textId="77777777" w:rsidR="00BC2286" w:rsidRDefault="00BC2286" w:rsidP="00BC2286"/>
          <w:p w14:paraId="39507F4A" w14:textId="77777777" w:rsidR="00BC2286" w:rsidRDefault="00BC2286" w:rsidP="00BC2286"/>
          <w:p w14:paraId="2D63698C" w14:textId="77777777" w:rsidR="00BC2286" w:rsidRDefault="00BC2286" w:rsidP="00BC2286"/>
          <w:p w14:paraId="5873D11B" w14:textId="77777777" w:rsidR="00BC2286" w:rsidRDefault="00BC2286" w:rsidP="00BC2286"/>
          <w:p w14:paraId="2D9A83C4" w14:textId="77777777" w:rsidR="00BC2286" w:rsidRPr="00BC2286" w:rsidRDefault="00BC2286" w:rsidP="00BC2286"/>
        </w:tc>
      </w:tr>
      <w:tr w:rsidR="00E57D0B" w14:paraId="5C929607" w14:textId="77777777" w:rsidTr="00E57D0B">
        <w:tc>
          <w:tcPr>
            <w:tcW w:w="2475" w:type="dxa"/>
          </w:tcPr>
          <w:p w14:paraId="2F28A6E5" w14:textId="1577410E" w:rsidR="00E57D0B" w:rsidRDefault="00E57D0B">
            <w:pPr>
              <w:pStyle w:val="Heading2"/>
              <w:ind w:left="0"/>
              <w:rPr>
                <w:color w:val="auto"/>
                <w:sz w:val="24"/>
                <w:szCs w:val="24"/>
              </w:rPr>
            </w:pPr>
            <w:r w:rsidRPr="005E7893">
              <w:rPr>
                <w:color w:val="auto"/>
                <w:sz w:val="24"/>
                <w:szCs w:val="24"/>
              </w:rPr>
              <w:t>Expected Cost</w:t>
            </w:r>
          </w:p>
        </w:tc>
        <w:tc>
          <w:tcPr>
            <w:tcW w:w="8243" w:type="dxa"/>
          </w:tcPr>
          <w:p w14:paraId="4597688C" w14:textId="77777777" w:rsidR="00E57D0B" w:rsidRDefault="00E57D0B">
            <w:pPr>
              <w:pStyle w:val="Heading2"/>
              <w:ind w:left="0"/>
              <w:rPr>
                <w:color w:val="auto"/>
                <w:sz w:val="24"/>
                <w:szCs w:val="24"/>
              </w:rPr>
            </w:pPr>
          </w:p>
        </w:tc>
      </w:tr>
    </w:tbl>
    <w:p w14:paraId="0E9F8E33" w14:textId="77777777" w:rsidR="00565A42" w:rsidRPr="00771959" w:rsidRDefault="00BF158C">
      <w:pPr>
        <w:pStyle w:val="Heading1"/>
        <w:pBdr>
          <w:bottom w:val="single" w:sz="4" w:space="1" w:color="7F7F7F" w:themeColor="text1" w:themeTint="80"/>
        </w:pBdr>
        <w:rPr>
          <w:sz w:val="24"/>
          <w:szCs w:val="24"/>
        </w:rPr>
      </w:pPr>
      <w:r w:rsidRPr="00771959">
        <w:rPr>
          <w:sz w:val="24"/>
          <w:szCs w:val="24"/>
        </w:rPr>
        <w:t>agreement</w:t>
      </w:r>
    </w:p>
    <w:p w14:paraId="1A1EEF5B" w14:textId="77777777" w:rsidR="00BF6324" w:rsidRPr="00771959" w:rsidRDefault="00BF6324">
      <w:pPr>
        <w:pStyle w:val="ListParagraph"/>
        <w:rPr>
          <w:sz w:val="24"/>
          <w:szCs w:val="24"/>
        </w:rPr>
      </w:pPr>
      <w:r w:rsidRPr="00771959">
        <w:rPr>
          <w:sz w:val="24"/>
          <w:szCs w:val="24"/>
        </w:rPr>
        <w:t xml:space="preserve">I, the above </w:t>
      </w:r>
      <w:proofErr w:type="gramStart"/>
      <w:r w:rsidRPr="00771959">
        <w:rPr>
          <w:sz w:val="24"/>
          <w:szCs w:val="24"/>
        </w:rPr>
        <w:t>named</w:t>
      </w:r>
      <w:proofErr w:type="gramEnd"/>
      <w:r w:rsidRPr="00771959">
        <w:rPr>
          <w:sz w:val="24"/>
          <w:szCs w:val="24"/>
        </w:rPr>
        <w:t xml:space="preserve"> confirm all information given on this form to be correct.  I understand I must supply invoices for all expenses incurred in relation to this project.</w:t>
      </w:r>
    </w:p>
    <w:p w14:paraId="2FD12BB5" w14:textId="77777777" w:rsidR="00BF6324" w:rsidRPr="00771959" w:rsidRDefault="00BF6324" w:rsidP="00BF6324">
      <w:pPr>
        <w:pStyle w:val="ListParagraph"/>
        <w:rPr>
          <w:sz w:val="24"/>
          <w:szCs w:val="24"/>
        </w:rPr>
      </w:pPr>
      <w:r w:rsidRPr="00771959">
        <w:rPr>
          <w:sz w:val="24"/>
          <w:szCs w:val="24"/>
        </w:rPr>
        <w:t>Equipment purchased for this project will remain the property of Create Recovery, unless otherwise expressed.</w:t>
      </w:r>
    </w:p>
    <w:p w14:paraId="06869AB2" w14:textId="77777777" w:rsidR="00BF6324" w:rsidRPr="00771959" w:rsidRDefault="00BF6324" w:rsidP="00BF6324">
      <w:pPr>
        <w:pStyle w:val="ListParagraph"/>
        <w:rPr>
          <w:sz w:val="24"/>
          <w:szCs w:val="24"/>
        </w:rPr>
      </w:pPr>
      <w:r w:rsidRPr="00771959">
        <w:rPr>
          <w:sz w:val="24"/>
          <w:szCs w:val="24"/>
        </w:rPr>
        <w:t>At the end of the project, valuation forms will be completed and returned to Create Recovery.</w:t>
      </w:r>
    </w:p>
    <w:p w14:paraId="74E94D44" w14:textId="77777777" w:rsidR="00565A42" w:rsidRPr="00771959" w:rsidRDefault="00BF158C">
      <w:pPr>
        <w:pStyle w:val="Heading1"/>
        <w:pBdr>
          <w:top w:val="single" w:sz="4" w:space="1" w:color="7F7F7F" w:themeColor="text1" w:themeTint="80"/>
        </w:pBdr>
        <w:rPr>
          <w:sz w:val="24"/>
          <w:szCs w:val="24"/>
        </w:rPr>
      </w:pPr>
      <w:r w:rsidRPr="00771959">
        <w:rPr>
          <w:sz w:val="24"/>
          <w:szCs w:val="24"/>
        </w:rPr>
        <w:t>SIGNATURES</w:t>
      </w:r>
    </w:p>
    <w:tbl>
      <w:tblPr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ignature block"/>
      </w:tblPr>
      <w:tblGrid>
        <w:gridCol w:w="1618"/>
        <w:gridCol w:w="3776"/>
        <w:gridCol w:w="1619"/>
        <w:gridCol w:w="3777"/>
      </w:tblGrid>
      <w:tr w:rsidR="00A32377" w:rsidRPr="00771959" w14:paraId="0B7CC3B2" w14:textId="77777777">
        <w:trPr>
          <w:trHeight w:val="590"/>
        </w:trPr>
        <w:tc>
          <w:tcPr>
            <w:tcW w:w="750" w:type="pct"/>
            <w:vAlign w:val="bottom"/>
          </w:tcPr>
          <w:p w14:paraId="35462928" w14:textId="77777777" w:rsidR="00565A42" w:rsidRPr="00771959" w:rsidRDefault="00217E3B">
            <w:pPr>
              <w:pStyle w:val="Heading2"/>
              <w:rPr>
                <w:color w:val="auto"/>
                <w:sz w:val="24"/>
                <w:szCs w:val="24"/>
              </w:rPr>
            </w:pPr>
            <w:r w:rsidRPr="00771959">
              <w:rPr>
                <w:color w:val="auto"/>
                <w:sz w:val="24"/>
                <w:szCs w:val="24"/>
              </w:rPr>
              <w:t>Name and Title</w:t>
            </w:r>
          </w:p>
        </w:tc>
        <w:tc>
          <w:tcPr>
            <w:tcW w:w="1750" w:type="pct"/>
          </w:tcPr>
          <w:p w14:paraId="5FA5BC52" w14:textId="77777777" w:rsidR="00565A42" w:rsidRPr="00771959" w:rsidRDefault="00565A42">
            <w:pPr>
              <w:rPr>
                <w:sz w:val="24"/>
                <w:szCs w:val="24"/>
              </w:rPr>
            </w:pPr>
          </w:p>
        </w:tc>
        <w:tc>
          <w:tcPr>
            <w:tcW w:w="750" w:type="pct"/>
            <w:vAlign w:val="bottom"/>
          </w:tcPr>
          <w:p w14:paraId="743678FE" w14:textId="77777777" w:rsidR="00565A42" w:rsidRPr="00771959" w:rsidRDefault="00217E3B">
            <w:pPr>
              <w:pStyle w:val="Heading2"/>
              <w:rPr>
                <w:color w:val="auto"/>
                <w:sz w:val="24"/>
                <w:szCs w:val="24"/>
              </w:rPr>
            </w:pPr>
            <w:r w:rsidRPr="00771959">
              <w:rPr>
                <w:color w:val="auto"/>
                <w:sz w:val="24"/>
                <w:szCs w:val="24"/>
              </w:rPr>
              <w:t>Signature</w:t>
            </w:r>
          </w:p>
        </w:tc>
        <w:tc>
          <w:tcPr>
            <w:tcW w:w="1750" w:type="pct"/>
          </w:tcPr>
          <w:p w14:paraId="68CC94FE" w14:textId="77777777" w:rsidR="00565A42" w:rsidRPr="00771959" w:rsidRDefault="00565A42">
            <w:pPr>
              <w:rPr>
                <w:sz w:val="24"/>
                <w:szCs w:val="24"/>
              </w:rPr>
            </w:pPr>
          </w:p>
        </w:tc>
      </w:tr>
      <w:tr w:rsidR="00A32377" w:rsidRPr="00771959" w14:paraId="3767B6E8" w14:textId="77777777">
        <w:tc>
          <w:tcPr>
            <w:tcW w:w="750" w:type="pct"/>
          </w:tcPr>
          <w:p w14:paraId="4C6C3AF6" w14:textId="77777777" w:rsidR="00565A42" w:rsidRPr="00771959" w:rsidRDefault="00C85F01">
            <w:pPr>
              <w:pStyle w:val="Heading2"/>
              <w:rPr>
                <w:color w:val="auto"/>
                <w:sz w:val="24"/>
                <w:szCs w:val="24"/>
              </w:rPr>
            </w:pPr>
            <w:r w:rsidRPr="00771959">
              <w:rPr>
                <w:color w:val="auto"/>
                <w:sz w:val="24"/>
                <w:szCs w:val="24"/>
              </w:rPr>
              <w:t>Date</w:t>
            </w:r>
          </w:p>
        </w:tc>
        <w:tc>
          <w:tcPr>
            <w:tcW w:w="1750" w:type="pct"/>
          </w:tcPr>
          <w:p w14:paraId="6F1ECB27" w14:textId="77777777" w:rsidR="00565A42" w:rsidRPr="00771959" w:rsidRDefault="00565A42">
            <w:pPr>
              <w:rPr>
                <w:sz w:val="24"/>
                <w:szCs w:val="24"/>
              </w:rPr>
            </w:pPr>
          </w:p>
        </w:tc>
        <w:tc>
          <w:tcPr>
            <w:tcW w:w="750" w:type="pct"/>
          </w:tcPr>
          <w:p w14:paraId="0B648491" w14:textId="77777777" w:rsidR="00565A42" w:rsidRPr="00771959" w:rsidRDefault="00565A42">
            <w:pPr>
              <w:pStyle w:val="Heading2"/>
              <w:rPr>
                <w:color w:val="auto"/>
                <w:sz w:val="24"/>
                <w:szCs w:val="24"/>
              </w:rPr>
            </w:pPr>
          </w:p>
        </w:tc>
        <w:tc>
          <w:tcPr>
            <w:tcW w:w="1750" w:type="pct"/>
          </w:tcPr>
          <w:p w14:paraId="2A3E69A5" w14:textId="77777777" w:rsidR="00565A42" w:rsidRPr="00771959" w:rsidRDefault="00565A42">
            <w:pPr>
              <w:rPr>
                <w:sz w:val="24"/>
                <w:szCs w:val="24"/>
              </w:rPr>
            </w:pPr>
          </w:p>
        </w:tc>
      </w:tr>
    </w:tbl>
    <w:p w14:paraId="74E94EAD" w14:textId="77777777" w:rsidR="00217E3B" w:rsidRPr="00A32377" w:rsidRDefault="00217E3B" w:rsidP="00526D5A">
      <w:pPr>
        <w:ind w:left="0"/>
      </w:pPr>
    </w:p>
    <w:sectPr w:rsidR="00217E3B" w:rsidRPr="00A32377" w:rsidSect="005E7893">
      <w:headerReference w:type="default" r:id="rId9"/>
      <w:footerReference w:type="default" r:id="rId10"/>
      <w:type w:val="continuous"/>
      <w:pgSz w:w="12240" w:h="15840" w:code="1"/>
      <w:pgMar w:top="454" w:right="720" w:bottom="454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E0AAC" w14:textId="77777777" w:rsidR="00126533" w:rsidRDefault="00126533">
      <w:pPr>
        <w:spacing w:before="0" w:after="0"/>
      </w:pPr>
      <w:r>
        <w:separator/>
      </w:r>
    </w:p>
  </w:endnote>
  <w:endnote w:type="continuationSeparator" w:id="0">
    <w:p w14:paraId="561C2619" w14:textId="77777777" w:rsidR="00126533" w:rsidRDefault="0012653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5108F" w14:textId="77777777" w:rsidR="005221DC" w:rsidRDefault="005221DC" w:rsidP="005221DC">
    <w:pPr>
      <w:spacing w:after="0"/>
      <w:jc w:val="center"/>
      <w:rPr>
        <w:rFonts w:ascii="Century Gothic" w:hAnsi="Century Gothic" w:cs="Century Gothic"/>
        <w:b/>
        <w:color w:val="FFC000"/>
        <w:sz w:val="16"/>
        <w:szCs w:val="16"/>
      </w:rPr>
    </w:pPr>
    <w:r>
      <w:rPr>
        <w:rFonts w:ascii="Century Gothic" w:hAnsi="Century Gothic" w:cs="Century Gothic"/>
        <w:b/>
        <w:color w:val="FFC000"/>
        <w:sz w:val="16"/>
        <w:szCs w:val="16"/>
      </w:rPr>
      <w:t xml:space="preserve">Create Recovery Limited. </w:t>
    </w:r>
  </w:p>
  <w:p w14:paraId="0F5911CC" w14:textId="77777777" w:rsidR="005221DC" w:rsidRPr="00AE038B" w:rsidRDefault="005221DC" w:rsidP="005221DC">
    <w:pPr>
      <w:spacing w:after="0"/>
      <w:jc w:val="center"/>
      <w:rPr>
        <w:rFonts w:ascii="Century Gothic" w:hAnsi="Century Gothic" w:cs="Century Gothic"/>
        <w:b/>
        <w:color w:val="FFC000"/>
        <w:sz w:val="16"/>
        <w:szCs w:val="16"/>
      </w:rPr>
    </w:pPr>
    <w:r w:rsidRPr="00AE038B">
      <w:rPr>
        <w:rFonts w:ascii="Century Gothic" w:hAnsi="Century Gothic" w:cs="Century Gothic"/>
        <w:b/>
        <w:color w:val="FFC000"/>
        <w:sz w:val="16"/>
        <w:szCs w:val="16"/>
      </w:rPr>
      <w:t>Company Number 8864965</w:t>
    </w:r>
    <w:r>
      <w:rPr>
        <w:rFonts w:ascii="Century Gothic" w:hAnsi="Century Gothic" w:cs="Century Gothic"/>
        <w:b/>
        <w:color w:val="FFC000"/>
        <w:sz w:val="16"/>
        <w:szCs w:val="16"/>
      </w:rPr>
      <w:t>, Charity Number 1158885</w:t>
    </w:r>
  </w:p>
  <w:p w14:paraId="670C7C66" w14:textId="77777777" w:rsidR="005221DC" w:rsidRDefault="005221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48D23" w14:textId="77777777" w:rsidR="00126533" w:rsidRDefault="00126533">
      <w:pPr>
        <w:spacing w:before="0" w:after="0"/>
      </w:pPr>
      <w:r>
        <w:separator/>
      </w:r>
    </w:p>
  </w:footnote>
  <w:footnote w:type="continuationSeparator" w:id="0">
    <w:p w14:paraId="2468019B" w14:textId="77777777" w:rsidR="00126533" w:rsidRDefault="00126533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4035B" w14:textId="77777777" w:rsidR="005221DC" w:rsidRDefault="005221DC">
    <w:pPr>
      <w:pStyle w:val="Header"/>
    </w:pPr>
    <w:r>
      <w:t xml:space="preserve">          </w:t>
    </w:r>
    <w:r>
      <w:tab/>
      <w:t xml:space="preserve">                                             </w:t>
    </w:r>
    <w:r>
      <w:tab/>
      <w:t xml:space="preserve">          </w:t>
    </w:r>
    <w:r>
      <w:rPr>
        <w:rFonts w:ascii="Arial" w:hAnsi="Arial" w:cs="Arial"/>
        <w:b/>
        <w:bCs/>
        <w:noProof/>
        <w:color w:val="000000"/>
        <w:sz w:val="47"/>
        <w:szCs w:val="47"/>
        <w:lang w:val="en-GB" w:eastAsia="en-GB"/>
      </w:rPr>
      <w:drawing>
        <wp:inline distT="0" distB="0" distL="0" distR="0" wp14:anchorId="3C9FB318" wp14:editId="55A66A7F">
          <wp:extent cx="2517003" cy="1236163"/>
          <wp:effectExtent l="0" t="0" r="0" b="0"/>
          <wp:docPr id="2" name="Picture 2" descr="http://www.createrecovery.org/uploads/5/0/6/7/50674501/8832221.p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createrecovery.org/uploads/5/0/6/7/50674501/8832221.pn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2045" cy="12435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63021"/>
    <w:multiLevelType w:val="hybridMultilevel"/>
    <w:tmpl w:val="6E16BBD4"/>
    <w:lvl w:ilvl="0" w:tplc="4000BD2C">
      <w:start w:val="1"/>
      <w:numFmt w:val="decimal"/>
      <w:pStyle w:val="ListParagraph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num w:numId="1" w16cid:durableId="224293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>
      <o:colormru v:ext="edit" colors="#e6ba1a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1DC"/>
    <w:rsid w:val="000937FB"/>
    <w:rsid w:val="00126533"/>
    <w:rsid w:val="001A0591"/>
    <w:rsid w:val="00217E3B"/>
    <w:rsid w:val="00443C3B"/>
    <w:rsid w:val="005221DC"/>
    <w:rsid w:val="00526D5A"/>
    <w:rsid w:val="00565A42"/>
    <w:rsid w:val="005E2768"/>
    <w:rsid w:val="005E7893"/>
    <w:rsid w:val="00771959"/>
    <w:rsid w:val="00872B46"/>
    <w:rsid w:val="00880602"/>
    <w:rsid w:val="00A32377"/>
    <w:rsid w:val="00B5495E"/>
    <w:rsid w:val="00BC2286"/>
    <w:rsid w:val="00BF158C"/>
    <w:rsid w:val="00BF6324"/>
    <w:rsid w:val="00C51CBD"/>
    <w:rsid w:val="00C85F01"/>
    <w:rsid w:val="00D7494D"/>
    <w:rsid w:val="00E5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e6ba1a"/>
    </o:shapedefaults>
    <o:shapelayout v:ext="edit">
      <o:idmap v:ext="edit" data="2"/>
    </o:shapelayout>
  </w:shapeDefaults>
  <w:decimalSymbol w:val="."/>
  <w:listSeparator w:val=","/>
  <w14:docId w14:val="64B06D20"/>
  <w15:chartTrackingRefBased/>
  <w15:docId w15:val="{9F9CE6A9-0A30-4915-91A7-78145657B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60" w:after="60" w:line="240" w:lineRule="auto"/>
      <w:ind w:left="72" w:right="72"/>
    </w:pPr>
    <w:rPr>
      <w:sz w:val="18"/>
      <w:szCs w:val="18"/>
    </w:rPr>
  </w:style>
  <w:style w:type="paragraph" w:styleId="Heading1">
    <w:name w:val="heading 1"/>
    <w:basedOn w:val="Normal"/>
    <w:next w:val="Normal"/>
    <w:link w:val="Heading1Char"/>
    <w:uiPriority w:val="1"/>
    <w:qFormat/>
    <w:rsid w:val="00C85F01"/>
    <w:pPr>
      <w:keepNext/>
      <w:keepLines/>
      <w:shd w:val="clear" w:color="auto" w:fill="FFC000"/>
      <w:spacing w:before="0" w:after="0"/>
      <w:ind w:left="14" w:right="14"/>
      <w:jc w:val="center"/>
      <w:outlineLvl w:val="0"/>
    </w:pPr>
    <w:rPr>
      <w:rFonts w:asciiTheme="majorHAnsi" w:eastAsiaTheme="majorEastAsia" w:hAnsiTheme="majorHAnsi" w:cstheme="majorBidi"/>
      <w:b/>
      <w:bCs/>
      <w:cap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pPr>
      <w:outlineLvl w:val="1"/>
    </w:pPr>
    <w:rPr>
      <w:rFonts w:asciiTheme="majorHAnsi" w:eastAsiaTheme="majorEastAsia" w:hAnsiTheme="majorHAnsi" w:cstheme="majorBidi"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qFormat/>
    <w:pPr>
      <w:spacing w:before="0" w:after="120"/>
      <w:jc w:val="center"/>
    </w:pPr>
    <w:rPr>
      <w:rFonts w:asciiTheme="majorHAnsi" w:eastAsiaTheme="majorEastAsia" w:hAnsiTheme="majorHAnsi" w:cstheme="majorBidi"/>
      <w:caps/>
      <w:spacing w:val="-10"/>
      <w:kern w:val="28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spacing w:val="-10"/>
      <w:kern w:val="28"/>
      <w:sz w:val="36"/>
      <w:szCs w:val="36"/>
    </w:rPr>
  </w:style>
  <w:style w:type="paragraph" w:styleId="Subtitle">
    <w:name w:val="Subtitle"/>
    <w:basedOn w:val="Normal"/>
    <w:next w:val="Normal"/>
    <w:link w:val="SubtitleChar"/>
    <w:uiPriority w:val="1"/>
    <w:qFormat/>
    <w:pPr>
      <w:numPr>
        <w:ilvl w:val="1"/>
      </w:numPr>
      <w:spacing w:before="0" w:after="0"/>
      <w:ind w:left="72"/>
      <w:jc w:val="center"/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"/>
    <w:rPr>
      <w:spacing w:val="15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1"/>
    <w:rsid w:val="00C85F01"/>
    <w:rPr>
      <w:rFonts w:asciiTheme="majorHAnsi" w:eastAsiaTheme="majorEastAsia" w:hAnsiTheme="majorHAnsi" w:cstheme="majorBidi"/>
      <w:b/>
      <w:bCs/>
      <w:caps/>
      <w:sz w:val="28"/>
      <w:szCs w:val="28"/>
      <w:shd w:val="clear" w:color="auto" w:fill="FFC000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5221DC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221D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221DC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221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createrecovery.org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ha\AppData\Roaming\Microsoft\Templates\Business%20credit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F04108-EFC0-45CA-BD8E-6329D03F93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8B08DF4-863F-43A6-89F6-99F39D70A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credit application</Template>
  <TotalTime>1</TotalTime>
  <Pages>3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 Hawkins</dc:creator>
  <cp:keywords/>
  <cp:lastModifiedBy>Ali Hawkins</cp:lastModifiedBy>
  <cp:revision>2</cp:revision>
  <cp:lastPrinted>2023-11-09T17:21:00Z</cp:lastPrinted>
  <dcterms:created xsi:type="dcterms:W3CDTF">2026-03-02T12:25:00Z</dcterms:created>
  <dcterms:modified xsi:type="dcterms:W3CDTF">2026-03-02T12:25:00Z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TC039736919991</vt:lpwstr>
  </property>
</Properties>
</file>